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5D8" w:rsidRDefault="00B575D8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https://xn----8sbbzcqt1a.xn--p1ai/images/stories/virtuemart/product/1100-liter-garbage-bin-corrugated-plastic-recycle.jpg" style="position:absolute;margin-left:231pt;margin-top:162pt;width:23pt;height:22.4pt;z-index:251663872;visibility:visible">
            <v:imagedata r:id="rId4" o:title="" chromakey="white"/>
          </v:shape>
        </w:pict>
      </w:r>
      <w:r>
        <w:rPr>
          <w:noProof/>
          <w:lang w:eastAsia="ru-RU"/>
        </w:rPr>
        <w:pict>
          <v:shape id="Рисунок 13" o:spid="_x0000_i1025" type="#_x0000_t75" alt="Нагорный.jpg" style="width:728.25pt;height:419.25pt;visibility:visible">
            <v:imagedata r:id="rId5" o:title=""/>
          </v:shape>
        </w:pict>
      </w:r>
    </w:p>
    <w:p w:rsidR="00B575D8" w:rsidRDefault="00B575D8"/>
    <w:p w:rsidR="00B575D8" w:rsidRDefault="00B575D8">
      <w:r>
        <w:rPr>
          <w:noProof/>
          <w:lang w:eastAsia="ru-RU"/>
        </w:rPr>
        <w:pict>
          <v:shape id="_x0000_s1027" type="#_x0000_t75" alt="https://xn----8sbbzcqt1a.xn--p1ai/images/stories/virtuemart/product/1100-liter-garbage-bin-corrugated-plastic-recycle.jpg" style="position:absolute;margin-left:341pt;margin-top:180pt;width:23pt;height:22.4pt;z-index:251640320;visibility:visible">
            <v:imagedata r:id="rId4" o:title="" chromakey="white"/>
          </v:shape>
        </w:pict>
      </w:r>
      <w:r>
        <w:rPr>
          <w:noProof/>
          <w:lang w:eastAsia="ru-RU"/>
        </w:rPr>
        <w:pict>
          <v:shape id="Рисунок 22" o:spid="_x0000_i1026" type="#_x0000_t75" alt="3-е отделение.jpg" style="width:728.25pt;height:6in;visibility:visible">
            <v:imagedata r:id="rId6" o:title=""/>
          </v:shape>
        </w:pict>
      </w:r>
    </w:p>
    <w:p w:rsidR="00B575D8" w:rsidRDefault="00B575D8">
      <w:r>
        <w:rPr>
          <w:noProof/>
          <w:lang w:eastAsia="ru-RU"/>
        </w:rPr>
        <w:pict>
          <v:shape id="_x0000_s1028" type="#_x0000_t75" alt="https://xn----8sbbzcqt1a.xn--p1ai/images/stories/virtuemart/product/1100-liter-garbage-bin-corrugated-plastic-recycle.jpg" style="position:absolute;margin-left:181.5pt;margin-top:3in;width:22.95pt;height:22.35pt;z-index:251639296;visibility:visible">
            <v:imagedata r:id="rId4" o:title="" chromakey="white"/>
          </v:shape>
        </w:pict>
      </w:r>
      <w:r>
        <w:rPr>
          <w:noProof/>
          <w:lang w:eastAsia="ru-RU"/>
        </w:rPr>
        <w:pict>
          <v:shape id="_x0000_s1029" type="#_x0000_t75" alt="https://xn----8sbbzcqt1a.xn--p1ai/images/stories/virtuemart/product/1100-liter-garbage-bin-corrugated-plastic-recycle.jpg" style="position:absolute;margin-left:220pt;margin-top:135pt;width:22.95pt;height:22.35pt;z-index:251664896;visibility:visible">
            <v:imagedata r:id="rId4" o:title="" chromakey="white"/>
          </v:shape>
        </w:pict>
      </w:r>
      <w:r>
        <w:rPr>
          <w:noProof/>
          <w:lang w:eastAsia="ru-RU"/>
        </w:rPr>
        <w:pict>
          <v:shape id="_x0000_s1030" type="#_x0000_t75" alt="https://xn----8sbbzcqt1a.xn--p1ai/images/stories/virtuemart/product/1100-liter-garbage-bin-corrugated-plastic-recycle.jpg" style="position:absolute;margin-left:467.5pt;margin-top:387pt;width:22.95pt;height:22.35pt;z-index:251677184;visibility:visible">
            <v:imagedata r:id="rId4" o:title="" chromakey="white"/>
          </v:shape>
        </w:pict>
      </w:r>
      <w:r>
        <w:rPr>
          <w:noProof/>
          <w:lang w:eastAsia="ru-RU"/>
        </w:rPr>
        <w:pict>
          <v:shape id="_x0000_s1031" type="#_x0000_t75" alt="https://xn----8sbbzcqt1a.xn--p1ai/images/stories/virtuemart/product/1100-liter-garbage-bin-corrugated-plastic-recycle.jpg" style="position:absolute;margin-left:214.5pt;margin-top:54pt;width:22.95pt;height:22.35pt;z-index:251638272;visibility:visible">
            <v:imagedata r:id="rId4" o:title="" chromakey="white"/>
          </v:shape>
        </w:pict>
      </w:r>
      <w:r>
        <w:rPr>
          <w:noProof/>
          <w:lang w:eastAsia="ru-RU"/>
        </w:rPr>
        <w:pict>
          <v:shape id="Рисунок 4" o:spid="_x0000_i1027" type="#_x0000_t75" alt="Галки.jpg" style="width:711pt;height:464.25pt;visibility:visible">
            <v:imagedata r:id="rId7" o:title=""/>
          </v:shape>
        </w:pict>
      </w:r>
    </w:p>
    <w:p w:rsidR="00B575D8" w:rsidRDefault="00B575D8">
      <w:r>
        <w:rPr>
          <w:noProof/>
          <w:lang w:eastAsia="ru-RU"/>
        </w:rPr>
        <w:pict>
          <v:shape id="_x0000_s1032" type="#_x0000_t75" alt="https://xn----8sbbzcqt1a.xn--p1ai/images/stories/virtuemart/product/1100-liter-garbage-bin-corrugated-plastic-recycle.jpg" style="position:absolute;margin-left:121pt;margin-top:261pt;width:9.7pt;height:10.6pt;z-index:251656704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33" type="#_x0000_t75" alt="https://xn----8sbbzcqt1a.xn--p1ai/images/stories/virtuemart/product/1100-liter-garbage-bin-corrugated-plastic-recycle.jpg" style="position:absolute;margin-left:104.5pt;margin-top:108pt;width:9.1pt;height:8.85pt;z-index:251643392;visibility:visible">
            <v:imagedata r:id="rId9" o:title="" chromakey="white"/>
          </v:shape>
        </w:pict>
      </w:r>
      <w:r>
        <w:rPr>
          <w:noProof/>
          <w:lang w:eastAsia="ru-RU"/>
        </w:rPr>
        <w:pict>
          <v:shape id="_x0000_s1034" type="#_x0000_t75" alt="https://xn----8sbbzcqt1a.xn--p1ai/images/stories/virtuemart/product/1100-liter-garbage-bin-corrugated-plastic-recycle.jpg" style="position:absolute;margin-left:258.5pt;margin-top:315pt;width:9.7pt;height:10.55pt;z-index:251666944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35" type="#_x0000_t75" alt="https://xn----8sbbzcqt1a.xn--p1ai/images/stories/virtuemart/product/1100-liter-garbage-bin-corrugated-plastic-recycle.jpg" style="position:absolute;margin-left:401.5pt;margin-top:333pt;width:9.75pt;height:10.6pt;z-index:251665920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36" type="#_x0000_t75" alt="https://xn----8sbbzcqt1a.xn--p1ai/images/stories/virtuemart/product/1100-liter-garbage-bin-corrugated-plastic-recycle.jpg" style="position:absolute;margin-left:308pt;margin-top:225pt;width:9.65pt;height:15pt;z-index:251676160;visibility:visible">
            <v:imagedata r:id="rId10" o:title="" chromakey="white"/>
          </v:shape>
        </w:pict>
      </w:r>
      <w:r>
        <w:rPr>
          <w:noProof/>
          <w:lang w:eastAsia="ru-RU"/>
        </w:rPr>
        <w:pict>
          <v:shape id="_x0000_s1037" type="#_x0000_t75" alt="https://xn----8sbbzcqt1a.xn--p1ai/images/stories/virtuemart/product/1100-liter-garbage-bin-corrugated-plastic-recycle.jpg" style="position:absolute;margin-left:203.5pt;margin-top:279pt;width:9.75pt;height:10.55pt;z-index:251657728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38" type="#_x0000_t75" alt="https://xn----8sbbzcqt1a.xn--p1ai/images/stories/virtuemart/product/1100-liter-garbage-bin-corrugated-plastic-recycle.jpg" style="position:absolute;margin-left:533.5pt;margin-top:297pt;width:9.7pt;height:10.55pt;z-index:251662848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39" type="#_x0000_t75" alt="https://xn----8sbbzcqt1a.xn--p1ai/images/stories/virtuemart/product/1100-liter-garbage-bin-corrugated-plastic-recycle.jpg" style="position:absolute;margin-left:396pt;margin-top:4in;width:9.75pt;height:10.55pt;z-index:251671040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40" type="#_x0000_t75" alt="https://xn----8sbbzcqt1a.xn--p1ai/images/stories/virtuemart/product/1100-liter-garbage-bin-corrugated-plastic-recycle.jpg" style="position:absolute;margin-left:121pt;margin-top:324pt;width:9.7pt;height:10.55pt;z-index:251675136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41" type="#_x0000_t75" alt="https://xn----8sbbzcqt1a.xn--p1ai/images/stories/virtuemart/product/1100-liter-garbage-bin-corrugated-plastic-recycle.jpg" style="position:absolute;margin-left:462pt;margin-top:333pt;width:9.7pt;height:10.55pt;z-index:251674112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42" type="#_x0000_t75" alt="https://xn----8sbbzcqt1a.xn--p1ai/images/stories/virtuemart/product/1100-liter-garbage-bin-corrugated-plastic-recycle.jpg" style="position:absolute;margin-left:170.5pt;margin-top:279pt;width:9.75pt;height:10.55pt;z-index:251673088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43" type="#_x0000_t75" alt="https://xn----8sbbzcqt1a.xn--p1ai/images/stories/virtuemart/product/1100-liter-garbage-bin-corrugated-plastic-recycle.jpg" style="position:absolute;margin-left:286pt;margin-top:297pt;width:9.65pt;height:10.55pt;z-index:251672064;visibility:visible">
            <v:imagedata r:id="rId10" o:title="" chromakey="white"/>
          </v:shape>
        </w:pict>
      </w:r>
      <w:r>
        <w:rPr>
          <w:noProof/>
          <w:lang w:eastAsia="ru-RU"/>
        </w:rPr>
        <w:pict>
          <v:shape id="_x0000_s1044" type="#_x0000_t75" alt="https://xn----8sbbzcqt1a.xn--p1ai/images/stories/virtuemart/product/1100-liter-garbage-bin-corrugated-plastic-recycle.jpg" style="position:absolute;margin-left:55pt;margin-top:126pt;width:10.1pt;height:10.55pt;z-index:251642368;visibility:visible">
            <v:imagedata r:id="rId11" o:title="" chromakey="white"/>
          </v:shape>
        </w:pict>
      </w:r>
      <w:r>
        <w:rPr>
          <w:noProof/>
          <w:lang w:eastAsia="ru-RU"/>
        </w:rPr>
        <w:pict>
          <v:shape id="_x0000_s1045" type="#_x0000_t75" alt="https://xn----8sbbzcqt1a.xn--p1ai/images/stories/virtuemart/product/1100-liter-garbage-bin-corrugated-plastic-recycle.jpg" style="position:absolute;margin-left:181.5pt;margin-top:135pt;width:10.1pt;height:10.55pt;z-index:251646464;visibility:visible">
            <v:imagedata r:id="rId11" o:title="" chromakey="white"/>
          </v:shape>
        </w:pict>
      </w:r>
      <w:r>
        <w:rPr>
          <w:noProof/>
          <w:lang w:eastAsia="ru-RU"/>
        </w:rPr>
        <w:pict>
          <v:shape id="_x0000_s1046" type="#_x0000_t75" alt="https://xn----8sbbzcqt1a.xn--p1ai/images/stories/virtuemart/product/1100-liter-garbage-bin-corrugated-plastic-recycle.jpg" style="position:absolute;margin-left:242pt;margin-top:171pt;width:9.9pt;height:10.55pt;z-index:251652608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47" type="#_x0000_t75" alt="https://xn----8sbbzcqt1a.xn--p1ai/images/stories/virtuemart/product/1100-liter-garbage-bin-corrugated-plastic-recycle.jpg" style="position:absolute;margin-left:302.5pt;margin-top:90pt;width:10pt;height:10.55pt;z-index:251649536;visibility:visible">
            <v:imagedata r:id="rId11" o:title="" chromakey="white"/>
          </v:shape>
        </w:pict>
      </w:r>
      <w:r>
        <w:rPr>
          <w:noProof/>
          <w:lang w:eastAsia="ru-RU"/>
        </w:rPr>
        <w:pict>
          <v:shape id="_x0000_s1048" type="#_x0000_t75" alt="https://xn----8sbbzcqt1a.xn--p1ai/images/stories/virtuemart/product/1100-liter-garbage-bin-corrugated-plastic-recycle.jpg" style="position:absolute;margin-left:352pt;margin-top:2in;width:9.9pt;height:10.55pt;z-index:251651584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49" type="#_x0000_t75" alt="https://xn----8sbbzcqt1a.xn--p1ai/images/stories/virtuemart/product/1100-liter-garbage-bin-corrugated-plastic-recycle.jpg" style="position:absolute;margin-left:209pt;margin-top:3in;width:9.9pt;height:10.55pt;z-index:251653632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50" type="#_x0000_t75" alt="https://xn----8sbbzcqt1a.xn--p1ai/images/stories/virtuemart/product/1100-liter-garbage-bin-corrugated-plastic-recycle.jpg" style="position:absolute;margin-left:33pt;margin-top:270pt;width:7.25pt;height:6.5pt;z-index:251670016;visibility:visible">
            <v:imagedata r:id="rId12" o:title="" chromakey="white"/>
          </v:shape>
        </w:pict>
      </w:r>
      <w:r>
        <w:rPr>
          <w:noProof/>
          <w:lang w:eastAsia="ru-RU"/>
        </w:rPr>
        <w:pict>
          <v:shape id="_x0000_s1051" type="#_x0000_t75" alt="https://xn----8sbbzcqt1a.xn--p1ai/images/stories/virtuemart/product/1100-liter-garbage-bin-corrugated-plastic-recycle.jpg" style="position:absolute;margin-left:170.5pt;margin-top:243pt;width:9.9pt;height:10.55pt;z-index:251654656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52" type="#_x0000_t75" alt="https://xn----8sbbzcqt1a.xn--p1ai/images/stories/virtuemart/product/1100-liter-garbage-bin-corrugated-plastic-recycle.jpg" style="position:absolute;margin-left:363pt;margin-top:351pt;width:9.7pt;height:10.55pt;z-index:251668992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53" type="#_x0000_t75" alt="https://xn----8sbbzcqt1a.xn--p1ai/images/stories/virtuemart/product/1100-liter-garbage-bin-corrugated-plastic-recycle.jpg" style="position:absolute;margin-left:308pt;margin-top:297pt;width:9.65pt;height:10.55pt;z-index:251658752;visibility:visible">
            <v:imagedata r:id="rId10" o:title="" chromakey="white"/>
          </v:shape>
        </w:pict>
      </w:r>
      <w:r>
        <w:rPr>
          <w:noProof/>
          <w:lang w:eastAsia="ru-RU"/>
        </w:rPr>
        <w:pict>
          <v:shape id="_x0000_s1054" type="#_x0000_t75" alt="https://xn----8sbbzcqt1a.xn--p1ai/images/stories/virtuemart/product/1100-liter-garbage-bin-corrugated-plastic-recycle.jpg" style="position:absolute;margin-left:363pt;margin-top:297pt;width:9.75pt;height:10.55pt;z-index:251667968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55" type="#_x0000_t75" alt="https://xn----8sbbzcqt1a.xn--p1ai/images/stories/virtuemart/product/1100-liter-garbage-bin-corrugated-plastic-recycle.jpg" style="position:absolute;margin-left:506pt;margin-top:351pt;width:9.7pt;height:10.55pt;z-index:251661824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56" type="#_x0000_t75" alt="https://xn----8sbbzcqt1a.xn--p1ai/images/stories/virtuemart/product/1100-liter-garbage-bin-corrugated-plastic-recycle.jpg" style="position:absolute;margin-left:429.6pt;margin-top:378.65pt;width:9.7pt;height:10.55pt;z-index:251660800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57" type="#_x0000_t75" alt="https://xn----8sbbzcqt1a.xn--p1ai/images/stories/virtuemart/product/1100-liter-garbage-bin-corrugated-plastic-recycle.jpg" style="position:absolute;margin-left:429.65pt;margin-top:257.5pt;width:9.75pt;height:10.55pt;z-index:251659776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58" type="#_x0000_t75" alt="https://xn----8sbbzcqt1a.xn--p1ai/images/stories/virtuemart/product/1100-liter-garbage-bin-corrugated-plastic-recycle.jpg" style="position:absolute;margin-left:354.6pt;margin-top:214.95pt;width:9.8pt;height:10.55pt;z-index:251655680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59" type="#_x0000_t75" alt="https://xn----8sbbzcqt1a.xn--p1ai/images/stories/virtuemart/product/1100-liter-garbage-bin-corrugated-plastic-recycle.jpg" style="position:absolute;margin-left:324.9pt;margin-top:79.4pt;width:9.9pt;height:10.55pt;z-index:251650560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60" type="#_x0000_t75" alt="https://xn----8sbbzcqt1a.xn--p1ai/images/stories/virtuemart/product/1100-liter-garbage-bin-corrugated-plastic-recycle.jpg" style="position:absolute;margin-left:256.35pt;margin-top:121.8pt;width:9.8pt;height:10.6pt;z-index:251648512;visibility:visible">
            <v:imagedata r:id="rId8" o:title="" chromakey="white"/>
          </v:shape>
        </w:pict>
      </w:r>
      <w:r>
        <w:rPr>
          <w:noProof/>
          <w:lang w:eastAsia="ru-RU"/>
        </w:rPr>
        <w:pict>
          <v:shape id="_x0000_s1061" type="#_x0000_t75" alt="https://xn----8sbbzcqt1a.xn--p1ai/images/stories/virtuemart/product/1100-liter-garbage-bin-corrugated-plastic-recycle.jpg" style="position:absolute;margin-left:211.95pt;margin-top:79.4pt;width:10pt;height:10.55pt;z-index:251647488;visibility:visible">
            <v:imagedata r:id="rId11" o:title="" chromakey="white"/>
          </v:shape>
        </w:pict>
      </w:r>
      <w:r>
        <w:rPr>
          <w:noProof/>
          <w:lang w:eastAsia="ru-RU"/>
        </w:rPr>
        <w:pict>
          <v:shape id="_x0000_s1062" type="#_x0000_t75" alt="https://xn----8sbbzcqt1a.xn--p1ai/images/stories/virtuemart/product/1100-liter-garbage-bin-corrugated-plastic-recycle.jpg" style="position:absolute;margin-left:140.1pt;margin-top:73.6pt;width:10.1pt;height:10.55pt;z-index:251645440;visibility:visible">
            <v:imagedata r:id="rId11" o:title="" chromakey="white"/>
          </v:shape>
        </w:pict>
      </w:r>
      <w:r>
        <w:rPr>
          <w:noProof/>
          <w:lang w:eastAsia="ru-RU"/>
        </w:rPr>
        <w:pict>
          <v:shape id="_x0000_s1063" type="#_x0000_t75" alt="https://xn----8sbbzcqt1a.xn--p1ai/images/stories/virtuemart/product/1100-liter-garbage-bin-corrugated-plastic-recycle.jpg" style="position:absolute;margin-left:129.95pt;margin-top:132.3pt;width:10.1pt;height:10.55pt;z-index:251644416;visibility:visible">
            <v:imagedata r:id="rId11" o:title="" chromakey="white"/>
          </v:shape>
        </w:pict>
      </w:r>
      <w:r>
        <w:rPr>
          <w:noProof/>
          <w:lang w:eastAsia="ru-RU"/>
        </w:rPr>
        <w:pict>
          <v:shape id="_x0000_s1064" type="#_x0000_t75" alt="https://xn----8sbbzcqt1a.xn--p1ai/images/stories/virtuemart/product/1100-liter-garbage-bin-corrugated-plastic-recycle.jpg" style="position:absolute;margin-left:60.45pt;margin-top:73.6pt;width:10.2pt;height:10.6pt;z-index:251641344;visibility:visible">
            <v:imagedata r:id="rId11" o:title="" chromakey="white"/>
          </v:shape>
        </w:pict>
      </w:r>
      <w:r>
        <w:rPr>
          <w:noProof/>
          <w:lang w:eastAsia="ru-RU"/>
        </w:rPr>
        <w:pict>
          <v:shape id="Рисунок 26" o:spid="_x0000_i1028" type="#_x0000_t75" alt="Верхняя Добринка.jpg" style="width:669.75pt;height:468pt;visibility:visible">
            <v:imagedata r:id="rId13" o:title=""/>
          </v:shape>
        </w:pict>
      </w:r>
    </w:p>
    <w:sectPr w:rsidR="00B575D8" w:rsidSect="007569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6908"/>
    <w:rsid w:val="000234B3"/>
    <w:rsid w:val="00057913"/>
    <w:rsid w:val="0006238A"/>
    <w:rsid w:val="00077E2E"/>
    <w:rsid w:val="002677A0"/>
    <w:rsid w:val="002900C0"/>
    <w:rsid w:val="002A1757"/>
    <w:rsid w:val="002D367D"/>
    <w:rsid w:val="00321E0D"/>
    <w:rsid w:val="00384A5C"/>
    <w:rsid w:val="003A5681"/>
    <w:rsid w:val="00456843"/>
    <w:rsid w:val="004822A6"/>
    <w:rsid w:val="004C25D8"/>
    <w:rsid w:val="004D2743"/>
    <w:rsid w:val="00543773"/>
    <w:rsid w:val="0064141F"/>
    <w:rsid w:val="006A0A2C"/>
    <w:rsid w:val="006B7F68"/>
    <w:rsid w:val="0074059E"/>
    <w:rsid w:val="00756908"/>
    <w:rsid w:val="00786837"/>
    <w:rsid w:val="007A60BA"/>
    <w:rsid w:val="008E6BFA"/>
    <w:rsid w:val="00952236"/>
    <w:rsid w:val="009609AD"/>
    <w:rsid w:val="009C1AA5"/>
    <w:rsid w:val="009E7CD4"/>
    <w:rsid w:val="009F6FAB"/>
    <w:rsid w:val="00A222E8"/>
    <w:rsid w:val="00B0723D"/>
    <w:rsid w:val="00B575D8"/>
    <w:rsid w:val="00B83888"/>
    <w:rsid w:val="00B95F76"/>
    <w:rsid w:val="00C3521F"/>
    <w:rsid w:val="00C477DB"/>
    <w:rsid w:val="00C96337"/>
    <w:rsid w:val="00D176A7"/>
    <w:rsid w:val="00D7454D"/>
    <w:rsid w:val="00DC5F43"/>
    <w:rsid w:val="00DE4B20"/>
    <w:rsid w:val="00F45682"/>
    <w:rsid w:val="00FE2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41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56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69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4</Pages>
  <Words>7</Words>
  <Characters>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Юрий Усманов</dc:creator>
  <cp:keywords/>
  <dc:description/>
  <cp:lastModifiedBy>user</cp:lastModifiedBy>
  <cp:revision>8</cp:revision>
  <dcterms:created xsi:type="dcterms:W3CDTF">2020-01-24T05:05:00Z</dcterms:created>
  <dcterms:modified xsi:type="dcterms:W3CDTF">2026-10-16T07:11:00Z</dcterms:modified>
</cp:coreProperties>
</file>