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E53985" w:rsidRDefault="00E53985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15.95pt;margin-top:-19pt;width:46.15pt;height:53.25pt;z-index:251658240;visibility:visible">
            <v:imagedata r:id="rId5" o:title=""/>
            <w10:wrap type="square"/>
          </v:shape>
        </w:pict>
      </w:r>
    </w:p>
    <w:p w:rsidR="00E53985" w:rsidRDefault="00E53985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E53985" w:rsidRPr="002B1DE7" w:rsidRDefault="00E53985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E53985" w:rsidRPr="002B1DE7" w:rsidRDefault="00E53985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г. Волгоград, ул. Порт-Саида, 5а</w:t>
      </w:r>
    </w:p>
    <w:p w:rsidR="00E53985" w:rsidRPr="002B1DE7" w:rsidRDefault="00E53985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8(8442)</w:t>
      </w:r>
      <w:r w:rsidRPr="002B1DE7">
        <w:rPr>
          <w:color w:val="C00000"/>
          <w:sz w:val="20"/>
        </w:rPr>
        <w:t xml:space="preserve"> </w:t>
      </w:r>
      <w:r w:rsidRPr="002B1DE7">
        <w:rPr>
          <w:color w:val="C00000"/>
          <w:sz w:val="22"/>
          <w:szCs w:val="28"/>
        </w:rPr>
        <w:t xml:space="preserve">38-51-89, </w:t>
      </w:r>
      <w:r w:rsidRPr="002B1DE7">
        <w:rPr>
          <w:color w:val="C00000"/>
          <w:sz w:val="22"/>
          <w:szCs w:val="28"/>
          <w:lang w:val="en-US"/>
        </w:rPr>
        <w:t>E</w:t>
      </w:r>
      <w:r w:rsidRPr="002B1DE7">
        <w:rPr>
          <w:color w:val="C00000"/>
          <w:sz w:val="22"/>
          <w:szCs w:val="28"/>
        </w:rPr>
        <w:t>-</w:t>
      </w:r>
      <w:r w:rsidRPr="002B1DE7">
        <w:rPr>
          <w:color w:val="C00000"/>
          <w:sz w:val="22"/>
          <w:szCs w:val="28"/>
          <w:lang w:val="en-US"/>
        </w:rPr>
        <w:t>mail</w:t>
      </w:r>
      <w:r w:rsidRPr="002B1DE7">
        <w:rPr>
          <w:color w:val="C00000"/>
          <w:sz w:val="22"/>
          <w:szCs w:val="28"/>
        </w:rPr>
        <w:t xml:space="preserve">: </w:t>
      </w:r>
      <w:r w:rsidRPr="002B1DE7">
        <w:rPr>
          <w:color w:val="C00000"/>
          <w:sz w:val="22"/>
          <w:szCs w:val="28"/>
          <w:lang w:val="en-US"/>
        </w:rPr>
        <w:t>kobgn</w:t>
      </w:r>
      <w:r w:rsidRPr="002B1DE7">
        <w:rPr>
          <w:color w:val="C00000"/>
          <w:sz w:val="22"/>
          <w:szCs w:val="28"/>
        </w:rPr>
        <w:t>@</w:t>
      </w:r>
      <w:r w:rsidRPr="002B1DE7">
        <w:rPr>
          <w:color w:val="C00000"/>
          <w:sz w:val="22"/>
          <w:szCs w:val="28"/>
          <w:lang w:val="en-US"/>
        </w:rPr>
        <w:t>volganet</w:t>
      </w:r>
      <w:r w:rsidRPr="002B1DE7">
        <w:rPr>
          <w:color w:val="C00000"/>
          <w:sz w:val="22"/>
          <w:szCs w:val="28"/>
        </w:rPr>
        <w:t>.</w:t>
      </w:r>
      <w:r w:rsidRPr="002B1DE7">
        <w:rPr>
          <w:color w:val="C00000"/>
          <w:sz w:val="22"/>
          <w:szCs w:val="28"/>
          <w:lang w:val="en-US"/>
        </w:rPr>
        <w:t>ru</w:t>
      </w:r>
    </w:p>
    <w:p w:rsidR="00E53985" w:rsidRDefault="00E53985" w:rsidP="00C2533C">
      <w:pPr>
        <w:jc w:val="center"/>
        <w:rPr>
          <w:b/>
          <w:bCs/>
          <w:color w:val="FF0000"/>
          <w:spacing w:val="32"/>
          <w:sz w:val="32"/>
          <w:szCs w:val="26"/>
        </w:rPr>
      </w:pPr>
    </w:p>
    <w:p w:rsidR="00E53985" w:rsidRPr="00C672E6" w:rsidRDefault="00E53985" w:rsidP="00C2533C">
      <w:pPr>
        <w:jc w:val="center"/>
        <w:rPr>
          <w:b/>
          <w:bCs/>
          <w:color w:val="1F4E79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E53985" w:rsidRDefault="00E53985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B20A9B">
        <w:rPr>
          <w:b/>
          <w:bCs/>
          <w:color w:val="000000"/>
          <w:sz w:val="36"/>
          <w:szCs w:val="28"/>
        </w:rPr>
        <w:t>соблюдени</w:t>
      </w:r>
      <w:r>
        <w:rPr>
          <w:b/>
          <w:bCs/>
          <w:color w:val="000000"/>
          <w:sz w:val="36"/>
          <w:szCs w:val="28"/>
        </w:rPr>
        <w:t>е</w:t>
      </w:r>
      <w:r w:rsidRPr="00B20A9B">
        <w:rPr>
          <w:b/>
          <w:bCs/>
          <w:color w:val="000000"/>
          <w:sz w:val="36"/>
          <w:szCs w:val="28"/>
        </w:rPr>
        <w:t xml:space="preserve"> требований пожарной безопасности в ходе садовых работ</w:t>
      </w:r>
    </w:p>
    <w:p w:rsidR="00E53985" w:rsidRDefault="00E53985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E53985" w:rsidRDefault="00E53985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E53985" w:rsidRDefault="00E53985" w:rsidP="006F09CA">
      <w:pPr>
        <w:spacing w:line="260" w:lineRule="exact"/>
        <w:ind w:left="-567"/>
        <w:jc w:val="both"/>
        <w:rPr>
          <w:color w:val="000000"/>
          <w:sz w:val="32"/>
        </w:rPr>
      </w:pPr>
      <w:r w:rsidRPr="00B20A9B">
        <w:rPr>
          <w:color w:val="000000"/>
          <w:sz w:val="32"/>
        </w:rPr>
        <w:t>Пр</w:t>
      </w:r>
      <w:r>
        <w:rPr>
          <w:color w:val="000000"/>
          <w:sz w:val="32"/>
        </w:rPr>
        <w:t>и проведении</w:t>
      </w:r>
      <w:r w:rsidRPr="00B20A9B">
        <w:rPr>
          <w:color w:val="000000"/>
          <w:sz w:val="32"/>
        </w:rPr>
        <w:t xml:space="preserve"> весенней уборки прилегающей территории от сухой прошлогодней растительности и мусора </w:t>
      </w:r>
      <w:r>
        <w:rPr>
          <w:color w:val="000000"/>
          <w:sz w:val="32"/>
        </w:rPr>
        <w:t>будьте бдительны.</w:t>
      </w:r>
      <w:r w:rsidRPr="00B20A9B">
        <w:rPr>
          <w:color w:val="000000"/>
          <w:sz w:val="32"/>
        </w:rPr>
        <w:t xml:space="preserve"> </w:t>
      </w:r>
    </w:p>
    <w:p w:rsidR="00E53985" w:rsidRDefault="00E53985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П</w:t>
      </w:r>
      <w:r w:rsidRPr="00B20A9B">
        <w:rPr>
          <w:color w:val="000000"/>
          <w:sz w:val="32"/>
        </w:rPr>
        <w:t>од воздействием неблагоприятных природных факторов и случайной искры трава, камы</w:t>
      </w:r>
      <w:r>
        <w:rPr>
          <w:color w:val="000000"/>
          <w:sz w:val="32"/>
        </w:rPr>
        <w:t xml:space="preserve">ш или мусор вблизи строений могут стать источником </w:t>
      </w:r>
      <w:r w:rsidRPr="00B20A9B">
        <w:rPr>
          <w:color w:val="000000"/>
          <w:sz w:val="32"/>
        </w:rPr>
        <w:t xml:space="preserve">пожара. </w:t>
      </w:r>
    </w:p>
    <w:p w:rsidR="00E53985" w:rsidRDefault="00E53985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E53985" w:rsidRDefault="00E53985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В</w:t>
      </w:r>
      <w:r w:rsidRPr="00B20A9B">
        <w:rPr>
          <w:color w:val="000000"/>
          <w:sz w:val="32"/>
        </w:rPr>
        <w:t xml:space="preserve">о время уборки территорий </w:t>
      </w:r>
      <w:r>
        <w:rPr>
          <w:color w:val="000000"/>
          <w:sz w:val="32"/>
        </w:rPr>
        <w:t>не</w:t>
      </w:r>
      <w:r w:rsidRPr="00B20A9B">
        <w:rPr>
          <w:color w:val="000000"/>
          <w:sz w:val="32"/>
        </w:rPr>
        <w:t xml:space="preserve"> забыва</w:t>
      </w:r>
      <w:r>
        <w:rPr>
          <w:color w:val="000000"/>
          <w:sz w:val="32"/>
        </w:rPr>
        <w:t>йте</w:t>
      </w:r>
      <w:r w:rsidRPr="00B20A9B">
        <w:rPr>
          <w:color w:val="000000"/>
          <w:sz w:val="32"/>
        </w:rPr>
        <w:t xml:space="preserve"> о правилах пожарной безопасности</w:t>
      </w:r>
      <w:r>
        <w:rPr>
          <w:color w:val="000000"/>
          <w:sz w:val="32"/>
        </w:rPr>
        <w:t xml:space="preserve">, </w:t>
      </w:r>
      <w:r w:rsidRPr="00B20A9B">
        <w:rPr>
          <w:color w:val="000000"/>
          <w:sz w:val="32"/>
        </w:rPr>
        <w:t xml:space="preserve"> беспечность при обращении с огнём в ходе проведения уборки территорий может привести к крупным природным возгораниям с последующим переходом огня на хозяйственные и жилые строения, а также создавая угрозу жизни и здоровья людей.</w:t>
      </w:r>
      <w:r>
        <w:rPr>
          <w:color w:val="000000"/>
          <w:sz w:val="32"/>
        </w:rPr>
        <w:t xml:space="preserve"> </w:t>
      </w:r>
    </w:p>
    <w:p w:rsidR="00E53985" w:rsidRDefault="00E53985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E53985" w:rsidRDefault="00E53985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Н</w:t>
      </w:r>
      <w:r w:rsidRPr="006F09CA">
        <w:rPr>
          <w:color w:val="000000"/>
          <w:sz w:val="32"/>
        </w:rPr>
        <w:t>аходясь на природе или на приусадебных участках, следует строго соблюдать требования пожарной безопасности:</w:t>
      </w:r>
    </w:p>
    <w:p w:rsidR="00E53985" w:rsidRPr="006F09CA" w:rsidRDefault="00E53985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при разведении костров используйте места вдали от кустарников, скошенной травы, низко свисающих крон деревьев;</w:t>
      </w:r>
    </w:p>
    <w:p w:rsidR="00E53985" w:rsidRPr="006F09CA" w:rsidRDefault="00E53985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разводите костры в лесопосадках, находящихся вблизи полей с сельскохозяйственными культурами;</w:t>
      </w:r>
    </w:p>
    <w:p w:rsidR="00E53985" w:rsidRPr="006F09CA" w:rsidRDefault="00E53985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поджигайте камыш и мусор, не выжигайте сухую траву, на лесных полянах, в садах, на полях;</w:t>
      </w:r>
    </w:p>
    <w:p w:rsidR="00E53985" w:rsidRPr="006F09CA" w:rsidRDefault="00E53985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бросайте горящие спички, не потушенные сигареты, тлеющую ветошь;</w:t>
      </w:r>
    </w:p>
    <w:p w:rsidR="00E53985" w:rsidRPr="006F09CA" w:rsidRDefault="00E53985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оставляйте костёр без присмотра и на попечение детей, особенно в ветреную погоду;</w:t>
      </w:r>
    </w:p>
    <w:p w:rsidR="00E53985" w:rsidRPr="006F09CA" w:rsidRDefault="00E53985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на приусадебном участке необходимо иметь ёмкость с водой или песком для экстренного тушения возгорания;</w:t>
      </w:r>
    </w:p>
    <w:p w:rsidR="00E53985" w:rsidRPr="006F09CA" w:rsidRDefault="00E53985" w:rsidP="00AE2AE0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следует знать, что разведение костра недопустимо на расстоянии не менее чем на 50 метров от строений (на основании Постановления Правительства РФ от 25.04.2012г. N390).</w:t>
      </w:r>
    </w:p>
    <w:p w:rsidR="00E53985" w:rsidRDefault="00E53985" w:rsidP="00AE2AE0">
      <w:pPr>
        <w:jc w:val="center"/>
        <w:rPr>
          <w:b/>
          <w:bCs/>
          <w:color w:val="000000"/>
          <w:sz w:val="32"/>
          <w:szCs w:val="28"/>
        </w:rPr>
      </w:pPr>
    </w:p>
    <w:p w:rsidR="00E53985" w:rsidRDefault="00E53985" w:rsidP="00AE2AE0">
      <w:pPr>
        <w:jc w:val="center"/>
        <w:rPr>
          <w:b/>
          <w:bCs/>
          <w:color w:val="000000"/>
          <w:sz w:val="32"/>
          <w:szCs w:val="28"/>
        </w:rPr>
      </w:pPr>
    </w:p>
    <w:p w:rsidR="00E53985" w:rsidRPr="002B1DE7" w:rsidRDefault="00E53985" w:rsidP="00AE2AE0">
      <w:pPr>
        <w:jc w:val="center"/>
        <w:rPr>
          <w:b/>
          <w:bCs/>
          <w:color w:val="000000"/>
          <w:sz w:val="32"/>
          <w:szCs w:val="28"/>
        </w:rPr>
      </w:pPr>
      <w:r>
        <w:rPr>
          <w:b/>
          <w:bCs/>
          <w:color w:val="000000"/>
          <w:sz w:val="32"/>
          <w:szCs w:val="28"/>
        </w:rPr>
        <w:t>ИСКЛЮЧИТЕ СЖИГАНИЕ СУХОЙ</w:t>
      </w:r>
      <w:r w:rsidRPr="002B1DE7">
        <w:rPr>
          <w:b/>
          <w:bCs/>
          <w:color w:val="000000"/>
          <w:sz w:val="32"/>
          <w:szCs w:val="28"/>
        </w:rPr>
        <w:t xml:space="preserve"> РАСТИТЕЛЬНОСТИ И МУСОРА, РОЗЖИГ КОСТРА В ВЕТРЕНУЮ ПОГОДУ,</w:t>
      </w:r>
    </w:p>
    <w:p w:rsidR="00E53985" w:rsidRDefault="00E53985" w:rsidP="00AE2AE0">
      <w:pPr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БУДЬТЕ ПРЕДЕЛЬНО ВНИМАТЕЛЬНЫМИ ПРИ ОБРАЩЕНИИ </w:t>
      </w:r>
      <w:r>
        <w:rPr>
          <w:b/>
          <w:bCs/>
          <w:color w:val="000000"/>
          <w:sz w:val="32"/>
          <w:szCs w:val="28"/>
        </w:rPr>
        <w:t>С ОГНЁМ, НЕУКОСНИТЕЛЬНО СОБЛЮДАЙ</w:t>
      </w:r>
      <w:r w:rsidRPr="002B1DE7">
        <w:rPr>
          <w:b/>
          <w:bCs/>
          <w:color w:val="000000"/>
          <w:sz w:val="32"/>
          <w:szCs w:val="28"/>
        </w:rPr>
        <w:t xml:space="preserve">ТЕ ЭЛЕМЕНТАРНЫЕ ПРАВИЛА ПОЖАРНОЙ БЕЗОПАСНОСТИ, </w:t>
      </w:r>
    </w:p>
    <w:p w:rsidR="00E53985" w:rsidRPr="002B1DE7" w:rsidRDefault="00E53985" w:rsidP="00A331E4">
      <w:pPr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>А ТАКЖЕ ОПЕРАТИВНО СООБЩАЙТЕ ОБО ВСЕХ ФАКТАХ ВОЗГОРАНИЯ В ПОЖАРНУЮ ОХРАНУ</w:t>
      </w:r>
    </w:p>
    <w:p w:rsidR="00E53985" w:rsidRPr="002B1DE7" w:rsidRDefault="00E53985" w:rsidP="00300E0C">
      <w:pPr>
        <w:spacing w:line="280" w:lineRule="exact"/>
        <w:jc w:val="center"/>
        <w:rPr>
          <w:b/>
          <w:bCs/>
          <w:color w:val="FF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ПО ТЕЛЕФОНУ </w:t>
      </w:r>
      <w:r w:rsidRPr="00300E0C">
        <w:rPr>
          <w:b/>
          <w:bCs/>
          <w:color w:val="FF0000"/>
          <w:sz w:val="32"/>
          <w:szCs w:val="28"/>
        </w:rPr>
        <w:t>"</w:t>
      </w:r>
      <w:r w:rsidRPr="00300E0C">
        <w:rPr>
          <w:b/>
          <w:bCs/>
          <w:color w:val="FF0000"/>
          <w:sz w:val="36"/>
          <w:szCs w:val="28"/>
        </w:rPr>
        <w:t>01"</w:t>
      </w:r>
      <w:r>
        <w:rPr>
          <w:b/>
          <w:bCs/>
          <w:color w:val="FF0000"/>
          <w:sz w:val="36"/>
          <w:szCs w:val="28"/>
        </w:rPr>
        <w:t>, "101"</w:t>
      </w:r>
      <w:r>
        <w:rPr>
          <w:b/>
          <w:bCs/>
          <w:color w:val="000000"/>
          <w:sz w:val="32"/>
          <w:szCs w:val="28"/>
        </w:rPr>
        <w:t xml:space="preserve"> ИЛИ НА ЕДИНЫЙ НОМЕР ВЫЗОВА ЭКСТРЕННЫХ ОПЕРАТИВНЫХ СЛУЖБ </w:t>
      </w:r>
      <w:r w:rsidRPr="00300E0C">
        <w:rPr>
          <w:b/>
          <w:bCs/>
          <w:color w:val="FF0000"/>
          <w:sz w:val="32"/>
          <w:szCs w:val="28"/>
        </w:rPr>
        <w:t>"</w:t>
      </w:r>
      <w:r>
        <w:rPr>
          <w:b/>
          <w:bCs/>
          <w:color w:val="FF0000"/>
          <w:sz w:val="36"/>
          <w:szCs w:val="28"/>
        </w:rPr>
        <w:t>112"</w:t>
      </w:r>
    </w:p>
    <w:p w:rsidR="00E53985" w:rsidRPr="00B20A9B" w:rsidRDefault="00E53985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sectPr w:rsidR="00E53985" w:rsidRPr="00B20A9B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/>
        <w:left w:val="double" w:sz="4" w:space="14" w:color="2F5496"/>
        <w:bottom w:val="double" w:sz="4" w:space="6" w:color="2F5496"/>
        <w:right w:val="double" w:sz="4" w:space="14" w:color="2F549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E6C77"/>
    <w:rsid w:val="002F0AFF"/>
    <w:rsid w:val="00300E0C"/>
    <w:rsid w:val="00374950"/>
    <w:rsid w:val="003802ED"/>
    <w:rsid w:val="003E57C9"/>
    <w:rsid w:val="003F3F9C"/>
    <w:rsid w:val="0043579B"/>
    <w:rsid w:val="004425BA"/>
    <w:rsid w:val="00471F14"/>
    <w:rsid w:val="00477CAF"/>
    <w:rsid w:val="004956FF"/>
    <w:rsid w:val="004F2123"/>
    <w:rsid w:val="00506848"/>
    <w:rsid w:val="00555106"/>
    <w:rsid w:val="00690508"/>
    <w:rsid w:val="006F09CA"/>
    <w:rsid w:val="00720180"/>
    <w:rsid w:val="007E0827"/>
    <w:rsid w:val="00847DF9"/>
    <w:rsid w:val="00857DEF"/>
    <w:rsid w:val="008C565B"/>
    <w:rsid w:val="008D7792"/>
    <w:rsid w:val="008E7A16"/>
    <w:rsid w:val="009017EF"/>
    <w:rsid w:val="00903BAD"/>
    <w:rsid w:val="009049E9"/>
    <w:rsid w:val="00913602"/>
    <w:rsid w:val="00913CE4"/>
    <w:rsid w:val="00996781"/>
    <w:rsid w:val="009C0B8D"/>
    <w:rsid w:val="009D4E20"/>
    <w:rsid w:val="009E37DA"/>
    <w:rsid w:val="00A331E4"/>
    <w:rsid w:val="00A45AC8"/>
    <w:rsid w:val="00AB5653"/>
    <w:rsid w:val="00AD0445"/>
    <w:rsid w:val="00AD7667"/>
    <w:rsid w:val="00AE2AE0"/>
    <w:rsid w:val="00B20A9B"/>
    <w:rsid w:val="00B4226B"/>
    <w:rsid w:val="00B47EFF"/>
    <w:rsid w:val="00B55ABF"/>
    <w:rsid w:val="00BA0E1A"/>
    <w:rsid w:val="00C2533C"/>
    <w:rsid w:val="00C672E6"/>
    <w:rsid w:val="00CA1E6E"/>
    <w:rsid w:val="00D15FF5"/>
    <w:rsid w:val="00DA6336"/>
    <w:rsid w:val="00DD4402"/>
    <w:rsid w:val="00DE328B"/>
    <w:rsid w:val="00E06683"/>
    <w:rsid w:val="00E26441"/>
    <w:rsid w:val="00E53985"/>
    <w:rsid w:val="00EA6150"/>
    <w:rsid w:val="00EE4A45"/>
    <w:rsid w:val="00F637D9"/>
    <w:rsid w:val="00FE7579"/>
    <w:rsid w:val="00FF4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18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357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579B"/>
    <w:rPr>
      <w:rFonts w:ascii="Segoe UI" w:hAnsi="Segoe UI" w:cs="Segoe UI"/>
      <w:sz w:val="18"/>
      <w:szCs w:val="18"/>
      <w:lang w:eastAsia="ru-RU"/>
    </w:rPr>
  </w:style>
  <w:style w:type="paragraph" w:customStyle="1" w:styleId="Default">
    <w:name w:val="Default"/>
    <w:uiPriority w:val="99"/>
    <w:rsid w:val="00AD04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DE328B"/>
    <w:pPr>
      <w:spacing w:before="120" w:after="120"/>
    </w:pPr>
  </w:style>
  <w:style w:type="paragraph" w:styleId="DocumentMap">
    <w:name w:val="Document Map"/>
    <w:basedOn w:val="Normal"/>
    <w:link w:val="DocumentMapChar"/>
    <w:uiPriority w:val="99"/>
    <w:semiHidden/>
    <w:rsid w:val="001D437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4370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471F1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9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5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93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5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5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5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5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5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383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937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305</Words>
  <Characters>1742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user</cp:lastModifiedBy>
  <cp:revision>2</cp:revision>
  <cp:lastPrinted>2016-04-30T05:28:00Z</cp:lastPrinted>
  <dcterms:created xsi:type="dcterms:W3CDTF">2022-10-03T10:35:00Z</dcterms:created>
  <dcterms:modified xsi:type="dcterms:W3CDTF">2022-10-03T10:35:00Z</dcterms:modified>
</cp:coreProperties>
</file>