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EAC7">
    <v:background id="_x0000_s1025" o:bwmode="white" fillcolor="#fbeac7" o:targetscreensize="800,600">
      <v:fill color2="#fee7f2" focus="100%" type="gradient"/>
    </v:background>
  </w:background>
  <w:body>
    <w:p w:rsidR="00D800A2" w:rsidRDefault="00D800A2" w:rsidP="00720180">
      <w:pPr>
        <w:jc w:val="center"/>
        <w:rPr>
          <w:b/>
          <w:sz w:val="32"/>
          <w:szCs w:val="32"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215.95pt;margin-top:-19pt;width:46.15pt;height:53.25pt;z-index:251657216;visibility:visible">
            <v:imagedata r:id="rId5" o:title=""/>
            <w10:wrap type="square"/>
          </v:shape>
        </w:pict>
      </w:r>
    </w:p>
    <w:p w:rsidR="00D800A2" w:rsidRDefault="00D800A2" w:rsidP="002F0AFF">
      <w:pPr>
        <w:tabs>
          <w:tab w:val="left" w:pos="1276"/>
          <w:tab w:val="left" w:pos="1843"/>
        </w:tabs>
        <w:ind w:firstLine="720"/>
        <w:jc w:val="center"/>
        <w:rPr>
          <w:b/>
          <w:sz w:val="28"/>
          <w:szCs w:val="28"/>
        </w:rPr>
      </w:pPr>
    </w:p>
    <w:p w:rsidR="00D800A2" w:rsidRPr="00C672E6" w:rsidRDefault="00D800A2" w:rsidP="001D4370">
      <w:pPr>
        <w:spacing w:line="240" w:lineRule="exact"/>
        <w:jc w:val="center"/>
        <w:rPr>
          <w:b/>
          <w:color w:val="FF0000"/>
          <w:szCs w:val="28"/>
        </w:rPr>
      </w:pPr>
      <w:r w:rsidRPr="00C672E6">
        <w:rPr>
          <w:b/>
          <w:color w:val="FF0000"/>
          <w:szCs w:val="28"/>
        </w:rPr>
        <w:t>КОМИТЕТ ПО ОБЕСПЕЧЕНИЮ БЕЗОПАСНОСТИ ЖИЗНЕДЕЯТЕЛЬНОСТИ НАСЕЛЕНИЯ ВОЛГОГРАДСКОЙ ОБЛАСТИ</w:t>
      </w:r>
    </w:p>
    <w:p w:rsidR="00D800A2" w:rsidRPr="00C672E6" w:rsidRDefault="00D800A2" w:rsidP="001D4370">
      <w:pPr>
        <w:spacing w:line="240" w:lineRule="exact"/>
        <w:jc w:val="center"/>
        <w:rPr>
          <w:color w:val="FF0000"/>
          <w:sz w:val="22"/>
          <w:szCs w:val="28"/>
        </w:rPr>
      </w:pPr>
      <w:r w:rsidRPr="00C672E6">
        <w:rPr>
          <w:color w:val="FF0000"/>
          <w:sz w:val="22"/>
          <w:szCs w:val="28"/>
        </w:rPr>
        <w:t>400131, г. Волгоград, ул. Порт-Саида, 5а</w:t>
      </w:r>
    </w:p>
    <w:p w:rsidR="00D800A2" w:rsidRPr="00C672E6" w:rsidRDefault="00D800A2" w:rsidP="00DD4402">
      <w:pPr>
        <w:pBdr>
          <w:bottom w:val="single" w:sz="12" w:space="6" w:color="auto"/>
        </w:pBdr>
        <w:tabs>
          <w:tab w:val="center" w:pos="4677"/>
          <w:tab w:val="right" w:pos="9354"/>
        </w:tabs>
        <w:spacing w:line="240" w:lineRule="exact"/>
        <w:jc w:val="center"/>
        <w:rPr>
          <w:sz w:val="22"/>
          <w:szCs w:val="28"/>
        </w:rPr>
      </w:pPr>
      <w:r w:rsidRPr="00C672E6">
        <w:rPr>
          <w:color w:val="FF0000"/>
          <w:sz w:val="22"/>
          <w:szCs w:val="28"/>
        </w:rPr>
        <w:t>телефон: 8(8442)</w:t>
      </w:r>
      <w:r w:rsidRPr="00C672E6">
        <w:rPr>
          <w:sz w:val="20"/>
        </w:rPr>
        <w:t xml:space="preserve"> </w:t>
      </w:r>
      <w:r w:rsidRPr="00C672E6">
        <w:rPr>
          <w:color w:val="FF0000"/>
          <w:sz w:val="22"/>
          <w:szCs w:val="28"/>
        </w:rPr>
        <w:t xml:space="preserve">38-51-89, </w:t>
      </w:r>
      <w:r w:rsidRPr="00C672E6">
        <w:rPr>
          <w:color w:val="FF0000"/>
          <w:sz w:val="22"/>
          <w:szCs w:val="28"/>
          <w:lang w:val="en-US"/>
        </w:rPr>
        <w:t>E</w:t>
      </w:r>
      <w:r w:rsidRPr="00C672E6">
        <w:rPr>
          <w:color w:val="FF0000"/>
          <w:sz w:val="22"/>
          <w:szCs w:val="28"/>
        </w:rPr>
        <w:t>-</w:t>
      </w:r>
      <w:r w:rsidRPr="00C672E6">
        <w:rPr>
          <w:color w:val="FF0000"/>
          <w:sz w:val="22"/>
          <w:szCs w:val="28"/>
          <w:lang w:val="en-US"/>
        </w:rPr>
        <w:t>mail</w:t>
      </w:r>
      <w:r w:rsidRPr="00C672E6">
        <w:rPr>
          <w:color w:val="FF0000"/>
          <w:sz w:val="22"/>
          <w:szCs w:val="28"/>
        </w:rPr>
        <w:t xml:space="preserve">: </w:t>
      </w:r>
      <w:r w:rsidRPr="00C672E6">
        <w:rPr>
          <w:color w:val="FF0000"/>
          <w:sz w:val="22"/>
          <w:szCs w:val="28"/>
          <w:lang w:val="en-US"/>
        </w:rPr>
        <w:t>kobgn</w:t>
      </w:r>
      <w:r w:rsidRPr="00C672E6">
        <w:rPr>
          <w:color w:val="FF0000"/>
          <w:sz w:val="22"/>
          <w:szCs w:val="28"/>
        </w:rPr>
        <w:t>@</w:t>
      </w:r>
      <w:r w:rsidRPr="00C672E6">
        <w:rPr>
          <w:color w:val="FF0000"/>
          <w:sz w:val="22"/>
          <w:szCs w:val="28"/>
          <w:lang w:val="en-US"/>
        </w:rPr>
        <w:t>volganet</w:t>
      </w:r>
      <w:r w:rsidRPr="00C672E6">
        <w:rPr>
          <w:color w:val="FF0000"/>
          <w:sz w:val="22"/>
          <w:szCs w:val="28"/>
        </w:rPr>
        <w:t>.</w:t>
      </w:r>
      <w:r w:rsidRPr="00C672E6">
        <w:rPr>
          <w:color w:val="FF0000"/>
          <w:sz w:val="22"/>
          <w:szCs w:val="28"/>
          <w:lang w:val="en-US"/>
        </w:rPr>
        <w:t>ru</w:t>
      </w:r>
    </w:p>
    <w:p w:rsidR="00D800A2" w:rsidRDefault="00D800A2" w:rsidP="002119A3">
      <w:pPr>
        <w:jc w:val="center"/>
        <w:rPr>
          <w:b/>
          <w:bCs/>
          <w:color w:val="C00000"/>
          <w:spacing w:val="32"/>
          <w:szCs w:val="26"/>
        </w:rPr>
      </w:pPr>
      <w:r>
        <w:rPr>
          <w:noProof/>
        </w:rPr>
        <w:pict>
          <v:shape id="_x0000_s1027" type="#_x0000_t75" style="position:absolute;left:0;text-align:left;margin-left:-35.55pt;margin-top:1.35pt;width:151.85pt;height:107.55pt;z-index:-251658240;visibility:visible">
            <v:imagedata r:id="rId6" o:title=""/>
          </v:shape>
        </w:pict>
      </w:r>
    </w:p>
    <w:p w:rsidR="00D800A2" w:rsidRPr="002119A3" w:rsidRDefault="00D800A2" w:rsidP="002119A3">
      <w:pPr>
        <w:jc w:val="center"/>
        <w:rPr>
          <w:b/>
          <w:bCs/>
          <w:color w:val="C00000"/>
          <w:spacing w:val="32"/>
          <w:szCs w:val="26"/>
        </w:rPr>
      </w:pPr>
      <w:r w:rsidRPr="002119A3">
        <w:rPr>
          <w:b/>
          <w:bCs/>
          <w:color w:val="C00000"/>
          <w:spacing w:val="32"/>
          <w:szCs w:val="26"/>
        </w:rPr>
        <w:t>ПАМЯТКА</w:t>
      </w:r>
    </w:p>
    <w:p w:rsidR="00D800A2" w:rsidRPr="002119A3" w:rsidRDefault="00D800A2" w:rsidP="002119A3">
      <w:pPr>
        <w:ind w:left="360"/>
        <w:jc w:val="center"/>
        <w:rPr>
          <w:b/>
          <w:color w:val="C00000"/>
          <w:sz w:val="28"/>
          <w:szCs w:val="28"/>
        </w:rPr>
      </w:pPr>
    </w:p>
    <w:p w:rsidR="00D800A2" w:rsidRPr="002119A3" w:rsidRDefault="00D800A2" w:rsidP="002119A3">
      <w:pPr>
        <w:ind w:left="360"/>
        <w:jc w:val="center"/>
        <w:rPr>
          <w:b/>
          <w:i/>
          <w:color w:val="C00000"/>
          <w:sz w:val="28"/>
          <w:szCs w:val="28"/>
        </w:rPr>
      </w:pPr>
      <w:r w:rsidRPr="002119A3">
        <w:rPr>
          <w:b/>
          <w:i/>
          <w:color w:val="C00000"/>
          <w:sz w:val="28"/>
          <w:szCs w:val="28"/>
        </w:rPr>
        <w:t>ПОЖАРНАЯ БЕЗОПАСНОСТЬ ДЛЯ ДЕТЕЙ!</w:t>
      </w:r>
    </w:p>
    <w:p w:rsidR="00D800A2" w:rsidRPr="00304BAF" w:rsidRDefault="00D800A2" w:rsidP="002119A3">
      <w:pPr>
        <w:ind w:left="360"/>
        <w:jc w:val="center"/>
        <w:rPr>
          <w:b/>
          <w:i/>
          <w:color w:val="FF0000"/>
          <w:sz w:val="28"/>
          <w:szCs w:val="28"/>
        </w:rPr>
      </w:pPr>
    </w:p>
    <w:p w:rsidR="00D800A2" w:rsidRPr="00C735FA" w:rsidRDefault="00D800A2" w:rsidP="002119A3">
      <w:pPr>
        <w:ind w:firstLine="709"/>
        <w:jc w:val="center"/>
        <w:rPr>
          <w:b/>
          <w:sz w:val="26"/>
          <w:szCs w:val="26"/>
        </w:rPr>
      </w:pPr>
      <w:r w:rsidRPr="00C735FA">
        <w:rPr>
          <w:b/>
          <w:sz w:val="26"/>
          <w:szCs w:val="26"/>
        </w:rPr>
        <w:t>ДОРОГИЕ РЕБЯТА!</w:t>
      </w:r>
    </w:p>
    <w:p w:rsidR="00D800A2" w:rsidRPr="002119A3" w:rsidRDefault="00D800A2" w:rsidP="002119A3">
      <w:pPr>
        <w:ind w:left="-284" w:firstLine="709"/>
        <w:jc w:val="center"/>
        <w:rPr>
          <w:sz w:val="28"/>
          <w:szCs w:val="28"/>
        </w:rPr>
      </w:pPr>
    </w:p>
    <w:p w:rsidR="00D800A2" w:rsidRPr="002119A3" w:rsidRDefault="00D800A2" w:rsidP="002119A3">
      <w:pPr>
        <w:spacing w:line="260" w:lineRule="exact"/>
        <w:ind w:left="-567" w:firstLine="709"/>
        <w:jc w:val="center"/>
        <w:rPr>
          <w:sz w:val="32"/>
          <w:szCs w:val="28"/>
        </w:rPr>
      </w:pPr>
      <w:r w:rsidRPr="002119A3">
        <w:rPr>
          <w:sz w:val="32"/>
          <w:szCs w:val="28"/>
        </w:rPr>
        <w:t>Чтобы избежать - пожара, необходимо хорошо знать и строго соблюдать правила пожарной безопасности. ПОМНИТ</w:t>
      </w:r>
      <w:r>
        <w:rPr>
          <w:sz w:val="32"/>
          <w:szCs w:val="28"/>
        </w:rPr>
        <w:t xml:space="preserve">Е, что брошенная ради баловства </w:t>
      </w:r>
      <w:r w:rsidRPr="002119A3">
        <w:rPr>
          <w:sz w:val="32"/>
          <w:szCs w:val="28"/>
        </w:rPr>
        <w:t>спичка может</w:t>
      </w:r>
      <w:r>
        <w:rPr>
          <w:sz w:val="32"/>
          <w:szCs w:val="28"/>
        </w:rPr>
        <w:t xml:space="preserve"> </w:t>
      </w:r>
      <w:r w:rsidRPr="002119A3">
        <w:rPr>
          <w:sz w:val="32"/>
          <w:szCs w:val="28"/>
        </w:rPr>
        <w:t>привести к тяжелым ожогам и травмами;</w:t>
      </w:r>
    </w:p>
    <w:p w:rsidR="00D800A2" w:rsidRPr="002119A3" w:rsidRDefault="00D800A2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 xml:space="preserve">не устраивайте игр с огнем вблизи строений, в сараях, на чердаках, в подвалах; </w:t>
      </w:r>
    </w:p>
    <w:p w:rsidR="00D800A2" w:rsidRPr="002119A3" w:rsidRDefault="00D800A2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>не играйте со спичками, следите, чтобы со спичками не шалили ваши товарищи, маленькие дети;</w:t>
      </w:r>
    </w:p>
    <w:p w:rsidR="00D800A2" w:rsidRPr="002119A3" w:rsidRDefault="00D800A2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>не нагревайте незнакомые предметы, упаковки из-под порошков и красок, аэрозольные упаковки;</w:t>
      </w:r>
    </w:p>
    <w:p w:rsidR="00D800A2" w:rsidRPr="002119A3" w:rsidRDefault="00D800A2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>не растапливайте печи, не включайте газовые плитки;</w:t>
      </w:r>
    </w:p>
    <w:p w:rsidR="00D800A2" w:rsidRPr="002119A3" w:rsidRDefault="00D800A2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 xml:space="preserve">не играйте с электронагревательными приборами – от них, включенных в сеть и оставленных без присмотра, может произойти пожар; </w:t>
      </w:r>
    </w:p>
    <w:p w:rsidR="00D800A2" w:rsidRPr="002119A3" w:rsidRDefault="00D800A2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>не применяйте свечи и хлопушки, не устраивайте фейерверки и другие световые пожароопасные эффекты, вблизи сгораемых предметов;</w:t>
      </w:r>
    </w:p>
    <w:p w:rsidR="00D800A2" w:rsidRPr="002119A3" w:rsidRDefault="00D800A2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 xml:space="preserve">не направляйте пиротехнические изделия в лицо, на насаждения и строения; </w:t>
      </w:r>
    </w:p>
    <w:p w:rsidR="00D800A2" w:rsidRPr="002119A3" w:rsidRDefault="00D800A2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>не храните пиротехнические изделия вблизи нагревательных приборов и открытого огня.</w:t>
      </w:r>
    </w:p>
    <w:p w:rsidR="00D800A2" w:rsidRPr="002119A3" w:rsidRDefault="00D800A2" w:rsidP="002119A3">
      <w:pPr>
        <w:spacing w:line="260" w:lineRule="exact"/>
        <w:ind w:left="-567" w:firstLine="709"/>
        <w:jc w:val="both"/>
        <w:rPr>
          <w:sz w:val="32"/>
          <w:szCs w:val="28"/>
        </w:rPr>
      </w:pPr>
    </w:p>
    <w:p w:rsidR="00D800A2" w:rsidRPr="002119A3" w:rsidRDefault="00D800A2" w:rsidP="002119A3">
      <w:pPr>
        <w:spacing w:line="260" w:lineRule="exact"/>
        <w:ind w:left="-567" w:firstLine="709"/>
        <w:jc w:val="both"/>
        <w:rPr>
          <w:b/>
          <w:sz w:val="32"/>
          <w:szCs w:val="28"/>
        </w:rPr>
      </w:pPr>
      <w:r w:rsidRPr="002119A3">
        <w:rPr>
          <w:b/>
          <w:sz w:val="32"/>
          <w:szCs w:val="28"/>
        </w:rPr>
        <w:t>Если пожар все-таки произошел, вы должны знать, что необходимо сделать в первую очередь:</w:t>
      </w:r>
    </w:p>
    <w:p w:rsidR="00D800A2" w:rsidRPr="002119A3" w:rsidRDefault="00D800A2" w:rsidP="0036536E">
      <w:pPr>
        <w:spacing w:line="280" w:lineRule="exact"/>
        <w:ind w:left="-567" w:firstLine="709"/>
        <w:jc w:val="both"/>
        <w:rPr>
          <w:sz w:val="32"/>
          <w:szCs w:val="28"/>
        </w:rPr>
      </w:pPr>
    </w:p>
    <w:p w:rsidR="00D800A2" w:rsidRPr="002119A3" w:rsidRDefault="00D800A2" w:rsidP="0036536E">
      <w:pPr>
        <w:spacing w:line="28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 xml:space="preserve">- немедленной вызывайте пожарных по телефону </w:t>
      </w:r>
      <w:r>
        <w:rPr>
          <w:b/>
          <w:color w:val="C00000"/>
          <w:sz w:val="36"/>
          <w:szCs w:val="28"/>
        </w:rPr>
        <w:t>"01"</w:t>
      </w:r>
      <w:r w:rsidRPr="002119A3">
        <w:rPr>
          <w:sz w:val="36"/>
          <w:szCs w:val="28"/>
        </w:rPr>
        <w:t xml:space="preserve"> </w:t>
      </w:r>
      <w:r w:rsidRPr="002119A3">
        <w:rPr>
          <w:sz w:val="32"/>
          <w:szCs w:val="28"/>
        </w:rPr>
        <w:t xml:space="preserve">или </w:t>
      </w:r>
      <w:r w:rsidRPr="002119A3">
        <w:rPr>
          <w:b/>
          <w:color w:val="C00000"/>
          <w:sz w:val="36"/>
          <w:szCs w:val="28"/>
        </w:rPr>
        <w:t>"101"</w:t>
      </w:r>
      <w:r w:rsidRPr="002119A3">
        <w:rPr>
          <w:b/>
          <w:sz w:val="32"/>
          <w:szCs w:val="28"/>
        </w:rPr>
        <w:t>,</w:t>
      </w:r>
      <w:r w:rsidRPr="002119A3">
        <w:rPr>
          <w:sz w:val="32"/>
          <w:szCs w:val="28"/>
        </w:rPr>
        <w:t xml:space="preserve"> не забудьте назвать свою фамилию и точный адрес пожара, позовите на помощь взрослых;</w:t>
      </w:r>
    </w:p>
    <w:p w:rsidR="00D800A2" w:rsidRPr="002119A3" w:rsidRDefault="00D800A2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>- срочно покиньте задымленное помещение;</w:t>
      </w:r>
    </w:p>
    <w:p w:rsidR="00D800A2" w:rsidRPr="002119A3" w:rsidRDefault="00D800A2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>- если помещение, в котором вы находитесь сильно задымлено, то намочите платок или полотенце водой и дышите через него, пригнитесь к полу, и двигайтесь по направлению к выходу вдоль стены;</w:t>
      </w:r>
    </w:p>
    <w:p w:rsidR="00D800A2" w:rsidRPr="002119A3" w:rsidRDefault="00D800A2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>
        <w:rPr>
          <w:noProof/>
        </w:rPr>
        <w:pict>
          <v:shape id="Рисунок 16" o:spid="_x0000_s1028" type="#_x0000_t75" style="position:absolute;left:0;text-align:left;margin-left:-43.55pt;margin-top:14.95pt;width:62.65pt;height:61.7pt;z-index:-251657216;visibility:visible">
            <v:imagedata r:id="rId7" o:title=""/>
          </v:shape>
        </w:pict>
      </w:r>
      <w:r w:rsidRPr="002119A3">
        <w:rPr>
          <w:b/>
          <w:sz w:val="32"/>
          <w:szCs w:val="28"/>
        </w:rPr>
        <w:t>- самое главное:</w:t>
      </w:r>
      <w:r w:rsidRPr="002119A3">
        <w:rPr>
          <w:sz w:val="32"/>
          <w:szCs w:val="28"/>
        </w:rPr>
        <w:t xml:space="preserve"> как бы вы ни были напуганы, никогда </w:t>
      </w:r>
      <w:r w:rsidRPr="002119A3">
        <w:rPr>
          <w:b/>
          <w:sz w:val="32"/>
          <w:szCs w:val="28"/>
        </w:rPr>
        <w:t>не прячьтесь</w:t>
      </w:r>
      <w:r w:rsidRPr="002119A3">
        <w:rPr>
          <w:sz w:val="32"/>
          <w:szCs w:val="28"/>
        </w:rPr>
        <w:t xml:space="preserve"> в укромные места.</w:t>
      </w:r>
    </w:p>
    <w:p w:rsidR="00D800A2" w:rsidRPr="002119A3" w:rsidRDefault="00D800A2" w:rsidP="002119A3">
      <w:pPr>
        <w:spacing w:line="260" w:lineRule="exact"/>
        <w:ind w:left="-567" w:firstLine="709"/>
        <w:jc w:val="both"/>
        <w:rPr>
          <w:sz w:val="32"/>
          <w:szCs w:val="28"/>
        </w:rPr>
      </w:pPr>
    </w:p>
    <w:p w:rsidR="00D800A2" w:rsidRPr="002119A3" w:rsidRDefault="00D800A2" w:rsidP="00E84A16">
      <w:pPr>
        <w:spacing w:line="260" w:lineRule="exact"/>
        <w:ind w:left="-567" w:firstLine="709"/>
        <w:jc w:val="center"/>
        <w:rPr>
          <w:b/>
          <w:bCs/>
          <w:sz w:val="32"/>
          <w:szCs w:val="28"/>
        </w:rPr>
      </w:pPr>
      <w:r w:rsidRPr="002119A3">
        <w:rPr>
          <w:sz w:val="32"/>
          <w:szCs w:val="28"/>
        </w:rPr>
        <w:t>И помните, что пожар легче предупредить, чем потушить!</w:t>
      </w:r>
    </w:p>
    <w:p w:rsidR="00D800A2" w:rsidRDefault="00D800A2" w:rsidP="00C672E6">
      <w:pPr>
        <w:spacing w:line="260" w:lineRule="exact"/>
        <w:jc w:val="center"/>
        <w:rPr>
          <w:b/>
          <w:bCs/>
          <w:color w:val="FF0000"/>
          <w:sz w:val="36"/>
          <w:szCs w:val="28"/>
        </w:rPr>
      </w:pPr>
    </w:p>
    <w:p w:rsidR="00D800A2" w:rsidRPr="00C911BC" w:rsidRDefault="00D800A2" w:rsidP="00C911BC">
      <w:pPr>
        <w:rPr>
          <w:sz w:val="36"/>
          <w:szCs w:val="28"/>
        </w:rPr>
      </w:pPr>
      <w:r>
        <w:rPr>
          <w:noProof/>
        </w:rPr>
        <w:pict>
          <v:shape id="Рисунок 7" o:spid="_x0000_s1029" type="#_x0000_t75" alt="hello_html_624acad" style="position:absolute;margin-left:163.6pt;margin-top:655.15pt;width:129.4pt;height:135.55pt;z-index:-251660288;visibility:visible;mso-position-horizontal-relative:margin;mso-position-vertical-relative:margin">
            <v:imagedata r:id="rId8" o:title=""/>
            <w10:wrap type="square" anchorx="margin" anchory="margin"/>
          </v:shape>
        </w:pict>
      </w:r>
    </w:p>
    <w:p w:rsidR="00D800A2" w:rsidRPr="00C911BC" w:rsidRDefault="00D800A2" w:rsidP="00C911BC">
      <w:pPr>
        <w:rPr>
          <w:sz w:val="32"/>
        </w:rPr>
      </w:pPr>
    </w:p>
    <w:p w:rsidR="00D800A2" w:rsidRPr="00C911BC" w:rsidRDefault="00D800A2" w:rsidP="00C911BC">
      <w:pPr>
        <w:rPr>
          <w:sz w:val="32"/>
        </w:rPr>
      </w:pPr>
    </w:p>
    <w:p w:rsidR="00D800A2" w:rsidRPr="00C911BC" w:rsidRDefault="00D800A2" w:rsidP="00C911BC">
      <w:pPr>
        <w:rPr>
          <w:sz w:val="32"/>
        </w:rPr>
      </w:pPr>
    </w:p>
    <w:p w:rsidR="00D800A2" w:rsidRPr="00C911BC" w:rsidRDefault="00D800A2" w:rsidP="00C911BC">
      <w:pPr>
        <w:rPr>
          <w:sz w:val="32"/>
        </w:rPr>
      </w:pPr>
    </w:p>
    <w:p w:rsidR="00D800A2" w:rsidRPr="00C911BC" w:rsidRDefault="00D800A2" w:rsidP="00C911BC">
      <w:pPr>
        <w:rPr>
          <w:sz w:val="32"/>
        </w:rPr>
      </w:pPr>
    </w:p>
    <w:p w:rsidR="00D800A2" w:rsidRDefault="00D800A2" w:rsidP="00C911BC">
      <w:pPr>
        <w:rPr>
          <w:sz w:val="32"/>
        </w:rPr>
      </w:pPr>
    </w:p>
    <w:p w:rsidR="00D800A2" w:rsidRPr="00C911BC" w:rsidRDefault="00D800A2" w:rsidP="00C911BC">
      <w:pPr>
        <w:rPr>
          <w:sz w:val="32"/>
        </w:rPr>
      </w:pPr>
    </w:p>
    <w:sectPr w:rsidR="00D800A2" w:rsidRPr="00C911BC" w:rsidSect="00DD4402">
      <w:pgSz w:w="11906" w:h="16838"/>
      <w:pgMar w:top="567" w:right="567" w:bottom="0" w:left="1134" w:header="709" w:footer="709" w:gutter="0"/>
      <w:pgBorders w:offsetFrom="page">
        <w:top w:val="double" w:sz="4" w:space="6" w:color="2F5496"/>
        <w:left w:val="double" w:sz="4" w:space="14" w:color="2F5496"/>
        <w:bottom w:val="double" w:sz="4" w:space="6" w:color="2F5496"/>
        <w:right w:val="double" w:sz="4" w:space="14" w:color="2F5496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E68AD"/>
    <w:multiLevelType w:val="multilevel"/>
    <w:tmpl w:val="E75E9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87015A"/>
    <w:multiLevelType w:val="multilevel"/>
    <w:tmpl w:val="00C02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F2123"/>
    <w:rsid w:val="000169BA"/>
    <w:rsid w:val="00046652"/>
    <w:rsid w:val="00153A7E"/>
    <w:rsid w:val="001675F9"/>
    <w:rsid w:val="0017141C"/>
    <w:rsid w:val="00176BFF"/>
    <w:rsid w:val="001A7E52"/>
    <w:rsid w:val="001B44DD"/>
    <w:rsid w:val="001D4370"/>
    <w:rsid w:val="002119A3"/>
    <w:rsid w:val="0025324C"/>
    <w:rsid w:val="00283C69"/>
    <w:rsid w:val="00295ECC"/>
    <w:rsid w:val="002C4CBC"/>
    <w:rsid w:val="002F0AFF"/>
    <w:rsid w:val="00304BAF"/>
    <w:rsid w:val="0036536E"/>
    <w:rsid w:val="00374950"/>
    <w:rsid w:val="003802ED"/>
    <w:rsid w:val="003E57C9"/>
    <w:rsid w:val="003F3F9C"/>
    <w:rsid w:val="0043579B"/>
    <w:rsid w:val="00471F14"/>
    <w:rsid w:val="00477CAF"/>
    <w:rsid w:val="004956FF"/>
    <w:rsid w:val="004F2123"/>
    <w:rsid w:val="00506848"/>
    <w:rsid w:val="005911B2"/>
    <w:rsid w:val="006F09CA"/>
    <w:rsid w:val="00720180"/>
    <w:rsid w:val="00857DEF"/>
    <w:rsid w:val="008C565B"/>
    <w:rsid w:val="008D7792"/>
    <w:rsid w:val="008E7A16"/>
    <w:rsid w:val="009017EF"/>
    <w:rsid w:val="009049E9"/>
    <w:rsid w:val="00913602"/>
    <w:rsid w:val="00913CE4"/>
    <w:rsid w:val="00996781"/>
    <w:rsid w:val="009C0B8D"/>
    <w:rsid w:val="009D4E20"/>
    <w:rsid w:val="009E37DA"/>
    <w:rsid w:val="00A45AC8"/>
    <w:rsid w:val="00AB5653"/>
    <w:rsid w:val="00AD0445"/>
    <w:rsid w:val="00AD7667"/>
    <w:rsid w:val="00B20A9B"/>
    <w:rsid w:val="00B55ABF"/>
    <w:rsid w:val="00BA0E1A"/>
    <w:rsid w:val="00BB002A"/>
    <w:rsid w:val="00C2533C"/>
    <w:rsid w:val="00C672E6"/>
    <w:rsid w:val="00C735FA"/>
    <w:rsid w:val="00C86FFA"/>
    <w:rsid w:val="00C911BC"/>
    <w:rsid w:val="00CA1E6E"/>
    <w:rsid w:val="00D13DBE"/>
    <w:rsid w:val="00D15FF5"/>
    <w:rsid w:val="00D500FA"/>
    <w:rsid w:val="00D800A2"/>
    <w:rsid w:val="00DA6336"/>
    <w:rsid w:val="00DD4402"/>
    <w:rsid w:val="00DE328B"/>
    <w:rsid w:val="00E06683"/>
    <w:rsid w:val="00E26441"/>
    <w:rsid w:val="00E33434"/>
    <w:rsid w:val="00E84A16"/>
    <w:rsid w:val="00EA6150"/>
    <w:rsid w:val="00F637D9"/>
    <w:rsid w:val="00FE7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180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357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3579B"/>
    <w:rPr>
      <w:rFonts w:ascii="Segoe UI" w:hAnsi="Segoe UI" w:cs="Segoe UI"/>
      <w:sz w:val="18"/>
      <w:szCs w:val="18"/>
      <w:lang w:eastAsia="ru-RU"/>
    </w:rPr>
  </w:style>
  <w:style w:type="paragraph" w:customStyle="1" w:styleId="Default">
    <w:name w:val="Default"/>
    <w:uiPriority w:val="99"/>
    <w:rsid w:val="00AD044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rsid w:val="00DE328B"/>
    <w:pPr>
      <w:spacing w:before="120" w:after="120"/>
    </w:pPr>
  </w:style>
  <w:style w:type="paragraph" w:styleId="DocumentMap">
    <w:name w:val="Document Map"/>
    <w:basedOn w:val="Normal"/>
    <w:link w:val="DocumentMapChar"/>
    <w:uiPriority w:val="99"/>
    <w:semiHidden/>
    <w:rsid w:val="001D4370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1D4370"/>
    <w:rPr>
      <w:rFonts w:ascii="Tahoma" w:hAnsi="Tahoma" w:cs="Tahoma"/>
      <w:sz w:val="16"/>
      <w:szCs w:val="16"/>
      <w:lang w:eastAsia="ru-RU"/>
    </w:rPr>
  </w:style>
  <w:style w:type="table" w:styleId="TableGrid">
    <w:name w:val="Table Grid"/>
    <w:basedOn w:val="TableNormal"/>
    <w:uiPriority w:val="99"/>
    <w:rsid w:val="00471F1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908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0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90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908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8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8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8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8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8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0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0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90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90878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908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908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908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908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9908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908765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908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908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8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0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0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908782">
                  <w:marLeft w:val="75"/>
                  <w:marRight w:val="0"/>
                  <w:marTop w:val="0"/>
                  <w:marBottom w:val="10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90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908775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265</Words>
  <Characters>1514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user</cp:lastModifiedBy>
  <cp:revision>2</cp:revision>
  <cp:lastPrinted>2016-04-30T05:28:00Z</cp:lastPrinted>
  <dcterms:created xsi:type="dcterms:W3CDTF">2022-10-03T10:34:00Z</dcterms:created>
  <dcterms:modified xsi:type="dcterms:W3CDTF">2022-10-03T10:34:00Z</dcterms:modified>
</cp:coreProperties>
</file>